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7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32"/>
      </w:tblGrid>
      <w:tr w:rsidR="0023090E" w14:paraId="34C8F9F7" w14:textId="77777777" w:rsidTr="009B78C1">
        <w:trPr>
          <w:trHeight w:hRule="exact" w:val="2571"/>
        </w:trPr>
        <w:tc>
          <w:tcPr>
            <w:tcW w:w="9732" w:type="dxa"/>
          </w:tcPr>
          <w:p w14:paraId="0807D0B1" w14:textId="77777777" w:rsidR="0023090E" w:rsidRPr="00960BF3" w:rsidRDefault="0023090E" w:rsidP="00960BF3">
            <w:pPr>
              <w:spacing w:before="240" w:after="240"/>
              <w:rPr>
                <w:sz w:val="28"/>
              </w:rPr>
            </w:pPr>
            <w:r w:rsidRPr="00960BF3">
              <w:rPr>
                <w:sz w:val="28"/>
              </w:rPr>
              <w:t xml:space="preserve">Title </w:t>
            </w:r>
          </w:p>
          <w:p w14:paraId="2EDDD039" w14:textId="77777777" w:rsidR="00005DE9" w:rsidRPr="00960BF3" w:rsidRDefault="00440D1C" w:rsidP="00005DE9">
            <w:pPr>
              <w:rPr>
                <w:i/>
              </w:rPr>
            </w:pPr>
            <w:r w:rsidRPr="00960BF3">
              <w:rPr>
                <w:i/>
              </w:rPr>
              <w:t>Author 1</w:t>
            </w:r>
            <w:r w:rsidR="00B25BA1" w:rsidRPr="00960BF3">
              <w:rPr>
                <w:i/>
              </w:rPr>
              <w:t>*</w:t>
            </w:r>
            <w:r w:rsidRPr="00960BF3">
              <w:rPr>
                <w:i/>
              </w:rPr>
              <w:t>, Author 2</w:t>
            </w:r>
            <w:r w:rsidR="00EC274C" w:rsidRPr="00960BF3">
              <w:rPr>
                <w:i/>
              </w:rPr>
              <w:t xml:space="preserve"> &amp; </w:t>
            </w:r>
            <w:r w:rsidRPr="00960BF3">
              <w:rPr>
                <w:i/>
              </w:rPr>
              <w:t>Author 3</w:t>
            </w:r>
          </w:p>
          <w:p w14:paraId="0E89DDD9" w14:textId="77777777" w:rsidR="0023090E" w:rsidRPr="00F557A4" w:rsidRDefault="00EC274C" w:rsidP="00944F75">
            <w:r w:rsidRPr="00F557A4">
              <w:t>Same a</w:t>
            </w:r>
            <w:r w:rsidR="0023090E" w:rsidRPr="00F557A4">
              <w:t>ffiliation</w:t>
            </w:r>
            <w:r w:rsidR="00B25BA1">
              <w:t xml:space="preserve"> </w:t>
            </w:r>
          </w:p>
          <w:p w14:paraId="5A1077B7" w14:textId="77777777" w:rsidR="0023090E" w:rsidRPr="00960BF3" w:rsidRDefault="00440D1C" w:rsidP="00005DE9">
            <w:pPr>
              <w:rPr>
                <w:i/>
              </w:rPr>
            </w:pPr>
            <w:r w:rsidRPr="00960BF3">
              <w:rPr>
                <w:i/>
              </w:rPr>
              <w:t>Author 4</w:t>
            </w:r>
          </w:p>
          <w:p w14:paraId="44CD95ED" w14:textId="77777777" w:rsidR="00CF57B0" w:rsidRDefault="00EC274C" w:rsidP="00CF57B0">
            <w:r w:rsidRPr="00F557A4">
              <w:t>Other a</w:t>
            </w:r>
            <w:r w:rsidR="0023090E" w:rsidRPr="00F557A4">
              <w:t>ffiliation</w:t>
            </w:r>
          </w:p>
          <w:p w14:paraId="1DFD74E6" w14:textId="77777777" w:rsidR="00005DE9" w:rsidRDefault="00005DE9" w:rsidP="002775A1"/>
          <w:p w14:paraId="1F7A6031" w14:textId="77777777" w:rsidR="007D7D3C" w:rsidRPr="007D7D3C" w:rsidRDefault="00B25BA1" w:rsidP="00B25BA1">
            <w:r>
              <w:t>*</w:t>
            </w:r>
            <w:proofErr w:type="gramStart"/>
            <w:r>
              <w:t>corresponding</w:t>
            </w:r>
            <w:proofErr w:type="gramEnd"/>
            <w:r>
              <w:t xml:space="preserve"> author (e-mail)</w:t>
            </w:r>
          </w:p>
        </w:tc>
      </w:tr>
    </w:tbl>
    <w:p w14:paraId="257BC1C4" w14:textId="77B509A6" w:rsidR="00C9493E" w:rsidRPr="00C9493E" w:rsidRDefault="00C9493E" w:rsidP="00C9493E">
      <w:pPr>
        <w:jc w:val="both"/>
        <w:rPr>
          <w:color w:val="000000" w:themeColor="text1"/>
          <w:sz w:val="18"/>
          <w:szCs w:val="18"/>
          <w:lang w:val="en-US"/>
        </w:rPr>
      </w:pPr>
      <w:r>
        <w:rPr>
          <w:b/>
          <w:bCs/>
          <w:color w:val="000000" w:themeColor="text1"/>
          <w:sz w:val="18"/>
          <w:szCs w:val="18"/>
          <w:lang w:val="en-US"/>
        </w:rPr>
        <w:t xml:space="preserve">Abstract </w:t>
      </w:r>
      <w:r w:rsidRPr="00C9493E">
        <w:rPr>
          <w:b/>
          <w:bCs/>
          <w:color w:val="000000" w:themeColor="text1"/>
          <w:sz w:val="18"/>
          <w:szCs w:val="18"/>
          <w:lang w:val="en-US"/>
        </w:rPr>
        <w:t>Content Requirements</w:t>
      </w:r>
    </w:p>
    <w:p w14:paraId="17C552F9" w14:textId="77777777" w:rsidR="00C9493E" w:rsidRPr="00C9493E" w:rsidRDefault="00C9493E" w:rsidP="00C9493E">
      <w:pPr>
        <w:numPr>
          <w:ilvl w:val="0"/>
          <w:numId w:val="50"/>
        </w:numPr>
        <w:jc w:val="both"/>
        <w:rPr>
          <w:color w:val="000000" w:themeColor="text1"/>
          <w:sz w:val="18"/>
          <w:szCs w:val="18"/>
          <w:lang w:val="en-US"/>
        </w:rPr>
      </w:pPr>
      <w:r w:rsidRPr="00C9493E">
        <w:rPr>
          <w:color w:val="000000" w:themeColor="text1"/>
          <w:sz w:val="18"/>
          <w:szCs w:val="18"/>
          <w:lang w:val="en-US"/>
        </w:rPr>
        <w:t xml:space="preserve">Minimum </w:t>
      </w:r>
      <w:r w:rsidRPr="00C9493E">
        <w:rPr>
          <w:b/>
          <w:bCs/>
          <w:color w:val="000000" w:themeColor="text1"/>
          <w:sz w:val="18"/>
          <w:szCs w:val="18"/>
          <w:lang w:val="en-US"/>
        </w:rPr>
        <w:t>500 words</w:t>
      </w:r>
      <w:r w:rsidRPr="00C9493E">
        <w:rPr>
          <w:color w:val="000000" w:themeColor="text1"/>
          <w:sz w:val="18"/>
          <w:szCs w:val="18"/>
          <w:lang w:val="en-US"/>
        </w:rPr>
        <w:t> (excluding references)</w:t>
      </w:r>
    </w:p>
    <w:p w14:paraId="080CDAF9" w14:textId="77777777" w:rsidR="00C9493E" w:rsidRPr="00C9493E" w:rsidRDefault="00C9493E" w:rsidP="00C9493E">
      <w:pPr>
        <w:numPr>
          <w:ilvl w:val="0"/>
          <w:numId w:val="50"/>
        </w:numPr>
        <w:jc w:val="both"/>
        <w:rPr>
          <w:color w:val="000000" w:themeColor="text1"/>
          <w:sz w:val="18"/>
          <w:szCs w:val="18"/>
          <w:lang w:val="en-US"/>
        </w:rPr>
      </w:pPr>
      <w:r w:rsidRPr="00C9493E">
        <w:rPr>
          <w:color w:val="000000" w:themeColor="text1"/>
          <w:sz w:val="18"/>
          <w:szCs w:val="18"/>
          <w:lang w:val="en-US"/>
        </w:rPr>
        <w:t xml:space="preserve">At least </w:t>
      </w:r>
      <w:r w:rsidRPr="00C9493E">
        <w:rPr>
          <w:b/>
          <w:bCs/>
          <w:color w:val="000000" w:themeColor="text1"/>
          <w:sz w:val="18"/>
          <w:szCs w:val="18"/>
          <w:lang w:val="en-US"/>
        </w:rPr>
        <w:t>one figure, graph, or illustration is mandatory</w:t>
      </w:r>
    </w:p>
    <w:p w14:paraId="703944FE" w14:textId="77777777" w:rsidR="00C9493E" w:rsidRPr="00C9493E" w:rsidRDefault="00C9493E" w:rsidP="00C9493E">
      <w:pPr>
        <w:numPr>
          <w:ilvl w:val="0"/>
          <w:numId w:val="50"/>
        </w:numPr>
        <w:jc w:val="both"/>
        <w:rPr>
          <w:color w:val="000000" w:themeColor="text1"/>
          <w:sz w:val="18"/>
          <w:szCs w:val="18"/>
          <w:lang w:val="en-US"/>
        </w:rPr>
      </w:pPr>
      <w:r w:rsidRPr="00C9493E">
        <w:rPr>
          <w:color w:val="000000" w:themeColor="text1"/>
          <w:sz w:val="18"/>
          <w:szCs w:val="18"/>
          <w:lang w:val="en-US"/>
        </w:rPr>
        <w:t>Include relevant references</w:t>
      </w:r>
    </w:p>
    <w:p w14:paraId="6018A980" w14:textId="77777777" w:rsidR="00C9493E" w:rsidRPr="00C9493E" w:rsidRDefault="00C9493E" w:rsidP="00C9493E">
      <w:pPr>
        <w:numPr>
          <w:ilvl w:val="0"/>
          <w:numId w:val="50"/>
        </w:numPr>
        <w:jc w:val="both"/>
        <w:rPr>
          <w:color w:val="000000" w:themeColor="text1"/>
          <w:sz w:val="18"/>
          <w:szCs w:val="18"/>
          <w:lang w:val="en-US"/>
        </w:rPr>
      </w:pPr>
      <w:r w:rsidRPr="00C9493E">
        <w:rPr>
          <w:color w:val="000000" w:themeColor="text1"/>
          <w:sz w:val="18"/>
          <w:szCs w:val="18"/>
          <w:lang w:val="en-US"/>
        </w:rPr>
        <w:t>Single-column format</w:t>
      </w:r>
    </w:p>
    <w:p w14:paraId="2D2B7CA0" w14:textId="77777777" w:rsidR="00C9493E" w:rsidRDefault="00C9493E" w:rsidP="00C9493E">
      <w:pPr>
        <w:numPr>
          <w:ilvl w:val="0"/>
          <w:numId w:val="50"/>
        </w:numPr>
        <w:jc w:val="both"/>
        <w:rPr>
          <w:color w:val="000000" w:themeColor="text1"/>
          <w:sz w:val="18"/>
          <w:szCs w:val="18"/>
          <w:lang w:val="en-US"/>
        </w:rPr>
      </w:pPr>
      <w:r w:rsidRPr="00C9493E">
        <w:rPr>
          <w:b/>
          <w:bCs/>
          <w:color w:val="000000" w:themeColor="text1"/>
          <w:sz w:val="18"/>
          <w:szCs w:val="18"/>
          <w:lang w:val="en-US"/>
        </w:rPr>
        <w:t>One-page limit</w:t>
      </w:r>
      <w:r w:rsidRPr="00C9493E">
        <w:rPr>
          <w:color w:val="000000" w:themeColor="text1"/>
          <w:sz w:val="18"/>
          <w:szCs w:val="18"/>
          <w:lang w:val="en-US"/>
        </w:rPr>
        <w:t> (excluding references)</w:t>
      </w:r>
    </w:p>
    <w:p w14:paraId="702927D2" w14:textId="77777777" w:rsidR="00C9493E" w:rsidRPr="00C9493E" w:rsidRDefault="00C9493E" w:rsidP="00C9493E">
      <w:pPr>
        <w:ind w:left="720"/>
        <w:jc w:val="both"/>
        <w:rPr>
          <w:color w:val="000000" w:themeColor="text1"/>
          <w:sz w:val="18"/>
          <w:szCs w:val="18"/>
          <w:lang w:val="en-US"/>
        </w:rPr>
      </w:pPr>
    </w:p>
    <w:p w14:paraId="7858D9E4" w14:textId="77777777" w:rsidR="00C9493E" w:rsidRDefault="00C9493E" w:rsidP="00C9493E">
      <w:pPr>
        <w:jc w:val="both"/>
        <w:rPr>
          <w:b/>
          <w:bCs/>
          <w:color w:val="000000" w:themeColor="text1"/>
          <w:sz w:val="18"/>
          <w:szCs w:val="18"/>
          <w:lang w:val="en-US"/>
        </w:rPr>
      </w:pPr>
      <w:r w:rsidRPr="007C7051">
        <w:rPr>
          <w:b/>
          <w:bCs/>
          <w:color w:val="000000" w:themeColor="text1"/>
          <w:sz w:val="18"/>
          <w:szCs w:val="18"/>
          <w:highlight w:val="yellow"/>
          <w:lang w:val="en-US"/>
        </w:rPr>
        <w:t>Important:</w:t>
      </w:r>
      <w:r w:rsidRPr="007C7051">
        <w:rPr>
          <w:color w:val="000000" w:themeColor="text1"/>
          <w:sz w:val="18"/>
          <w:szCs w:val="18"/>
          <w:highlight w:val="yellow"/>
          <w:lang w:val="en-US"/>
        </w:rPr>
        <w:t> </w:t>
      </w:r>
      <w:r w:rsidRPr="007C7051">
        <w:rPr>
          <w:b/>
          <w:bCs/>
          <w:color w:val="000000" w:themeColor="text1"/>
          <w:sz w:val="18"/>
          <w:szCs w:val="18"/>
          <w:highlight w:val="yellow"/>
          <w:lang w:val="en-US"/>
        </w:rPr>
        <w:t>Submissions without at least one illustration may be negatively impacted during the scoring process.</w:t>
      </w:r>
    </w:p>
    <w:p w14:paraId="55FC37B3" w14:textId="77777777" w:rsidR="00C9493E" w:rsidRPr="00C9493E" w:rsidRDefault="00C9493E" w:rsidP="00C9493E">
      <w:pPr>
        <w:jc w:val="both"/>
        <w:rPr>
          <w:color w:val="000000" w:themeColor="text1"/>
          <w:sz w:val="18"/>
          <w:szCs w:val="18"/>
          <w:lang w:val="en-US"/>
        </w:rPr>
      </w:pPr>
    </w:p>
    <w:p w14:paraId="03AC02E2" w14:textId="77777777" w:rsidR="00C9493E" w:rsidRDefault="00C9493E" w:rsidP="00C9493E">
      <w:pPr>
        <w:jc w:val="both"/>
        <w:rPr>
          <w:color w:val="000000" w:themeColor="text1"/>
          <w:sz w:val="18"/>
          <w:szCs w:val="18"/>
          <w:lang w:val="en-US"/>
        </w:rPr>
      </w:pPr>
      <w:r w:rsidRPr="00C9493E">
        <w:rPr>
          <w:color w:val="000000" w:themeColor="text1"/>
          <w:sz w:val="18"/>
          <w:szCs w:val="18"/>
          <w:lang w:val="en-US"/>
        </w:rPr>
        <w:t>Abstracts must contain sufficient technical detail—clearly outlining objectives, methodology, datasets, results, and conclusions—to enable the Technical Committee to properly evaluate the scientific and technical merit of the work.</w:t>
      </w:r>
    </w:p>
    <w:p w14:paraId="1C0129FD" w14:textId="77777777" w:rsidR="00C9493E" w:rsidRPr="00C9493E" w:rsidRDefault="00C9493E" w:rsidP="00C9493E">
      <w:pPr>
        <w:jc w:val="both"/>
        <w:rPr>
          <w:color w:val="000000" w:themeColor="text1"/>
          <w:sz w:val="18"/>
          <w:szCs w:val="18"/>
          <w:lang w:val="en-US"/>
        </w:rPr>
      </w:pPr>
    </w:p>
    <w:p w14:paraId="78F73FBC" w14:textId="77777777" w:rsidR="00C9493E" w:rsidRPr="00C9493E" w:rsidRDefault="00C9493E" w:rsidP="00C9493E">
      <w:pPr>
        <w:jc w:val="both"/>
        <w:rPr>
          <w:b/>
          <w:bCs/>
          <w:color w:val="000000" w:themeColor="text1"/>
          <w:sz w:val="18"/>
          <w:szCs w:val="18"/>
          <w:lang w:val="en-US"/>
        </w:rPr>
      </w:pPr>
      <w:r w:rsidRPr="00C9493E">
        <w:rPr>
          <w:b/>
          <w:bCs/>
          <w:color w:val="000000" w:themeColor="text1"/>
          <w:sz w:val="18"/>
          <w:szCs w:val="18"/>
          <w:lang w:val="en-US"/>
        </w:rPr>
        <w:t>Formatting Specifications</w:t>
      </w:r>
    </w:p>
    <w:p w14:paraId="405512DF" w14:textId="77777777" w:rsidR="00C9493E" w:rsidRPr="00C9493E" w:rsidRDefault="00C9493E" w:rsidP="00C9493E">
      <w:pPr>
        <w:numPr>
          <w:ilvl w:val="0"/>
          <w:numId w:val="51"/>
        </w:numPr>
        <w:jc w:val="both"/>
        <w:rPr>
          <w:color w:val="000000" w:themeColor="text1"/>
          <w:sz w:val="18"/>
          <w:szCs w:val="18"/>
          <w:lang w:val="en-US"/>
        </w:rPr>
      </w:pPr>
      <w:r w:rsidRPr="00C9493E">
        <w:rPr>
          <w:color w:val="000000" w:themeColor="text1"/>
          <w:sz w:val="18"/>
          <w:szCs w:val="18"/>
          <w:lang w:val="en-US"/>
        </w:rPr>
        <w:t>Paper size: 8.5 × 11 inches</w:t>
      </w:r>
    </w:p>
    <w:p w14:paraId="1AC1CD5B" w14:textId="77777777" w:rsidR="00C9493E" w:rsidRPr="00C9493E" w:rsidRDefault="00C9493E" w:rsidP="00C9493E">
      <w:pPr>
        <w:numPr>
          <w:ilvl w:val="0"/>
          <w:numId w:val="51"/>
        </w:numPr>
        <w:jc w:val="both"/>
        <w:rPr>
          <w:color w:val="000000" w:themeColor="text1"/>
          <w:sz w:val="18"/>
          <w:szCs w:val="18"/>
          <w:lang w:val="en-US"/>
        </w:rPr>
      </w:pPr>
      <w:r w:rsidRPr="00C9493E">
        <w:rPr>
          <w:color w:val="000000" w:themeColor="text1"/>
          <w:sz w:val="18"/>
          <w:szCs w:val="18"/>
          <w:lang w:val="en-US"/>
        </w:rPr>
        <w:t>Margins: 1-inch margins on all sides</w:t>
      </w:r>
    </w:p>
    <w:p w14:paraId="17EFD575" w14:textId="77777777" w:rsidR="00C9493E" w:rsidRPr="00C9493E" w:rsidRDefault="00C9493E" w:rsidP="00C9493E">
      <w:pPr>
        <w:numPr>
          <w:ilvl w:val="0"/>
          <w:numId w:val="51"/>
        </w:numPr>
        <w:jc w:val="both"/>
        <w:rPr>
          <w:color w:val="000000" w:themeColor="text1"/>
          <w:sz w:val="18"/>
          <w:szCs w:val="18"/>
          <w:lang w:val="en-US"/>
        </w:rPr>
      </w:pPr>
      <w:r w:rsidRPr="00C9493E">
        <w:rPr>
          <w:color w:val="000000" w:themeColor="text1"/>
          <w:sz w:val="18"/>
          <w:szCs w:val="18"/>
          <w:lang w:val="en-US"/>
        </w:rPr>
        <w:t>Font: Roman font throughout</w:t>
      </w:r>
    </w:p>
    <w:p w14:paraId="66DCA239" w14:textId="77777777" w:rsidR="00C9493E" w:rsidRPr="00C9493E" w:rsidRDefault="00C9493E" w:rsidP="00C9493E">
      <w:pPr>
        <w:numPr>
          <w:ilvl w:val="0"/>
          <w:numId w:val="51"/>
        </w:numPr>
        <w:jc w:val="both"/>
        <w:rPr>
          <w:color w:val="000000" w:themeColor="text1"/>
          <w:sz w:val="18"/>
          <w:szCs w:val="18"/>
          <w:lang w:val="en-US"/>
        </w:rPr>
      </w:pPr>
      <w:r w:rsidRPr="00C9493E">
        <w:rPr>
          <w:color w:val="000000" w:themeColor="text1"/>
          <w:sz w:val="18"/>
          <w:szCs w:val="18"/>
          <w:lang w:val="en-US"/>
        </w:rPr>
        <w:t>Main text: 11-point font size</w:t>
      </w:r>
    </w:p>
    <w:p w14:paraId="394851CE" w14:textId="77777777" w:rsidR="00C9493E" w:rsidRPr="00C9493E" w:rsidRDefault="00C9493E" w:rsidP="00C9493E">
      <w:pPr>
        <w:numPr>
          <w:ilvl w:val="0"/>
          <w:numId w:val="51"/>
        </w:numPr>
        <w:jc w:val="both"/>
        <w:rPr>
          <w:color w:val="000000" w:themeColor="text1"/>
          <w:sz w:val="18"/>
          <w:szCs w:val="18"/>
          <w:lang w:val="en-US"/>
        </w:rPr>
      </w:pPr>
      <w:r w:rsidRPr="00C9493E">
        <w:rPr>
          <w:color w:val="000000" w:themeColor="text1"/>
          <w:sz w:val="18"/>
          <w:szCs w:val="18"/>
          <w:lang w:val="en-US"/>
        </w:rPr>
        <w:t>Title: Maximum two lines, bold, 12-point font, positioned at the top</w:t>
      </w:r>
    </w:p>
    <w:p w14:paraId="2677114C" w14:textId="77777777" w:rsidR="00C9493E" w:rsidRPr="00C9493E" w:rsidRDefault="00C9493E" w:rsidP="00C9493E">
      <w:pPr>
        <w:numPr>
          <w:ilvl w:val="0"/>
          <w:numId w:val="51"/>
        </w:numPr>
        <w:jc w:val="both"/>
        <w:rPr>
          <w:color w:val="000000" w:themeColor="text1"/>
          <w:sz w:val="18"/>
          <w:szCs w:val="18"/>
          <w:lang w:val="en-US"/>
        </w:rPr>
      </w:pPr>
      <w:r w:rsidRPr="00C9493E">
        <w:rPr>
          <w:color w:val="000000" w:themeColor="text1"/>
          <w:sz w:val="18"/>
          <w:szCs w:val="18"/>
          <w:lang w:val="en-US"/>
        </w:rPr>
        <w:t>Authors: Roman italic font, 10-point font, listed directly below the title</w:t>
      </w:r>
    </w:p>
    <w:p w14:paraId="40DF52B2" w14:textId="77777777" w:rsidR="00C9493E" w:rsidRDefault="00C9493E" w:rsidP="00C9493E">
      <w:pPr>
        <w:numPr>
          <w:ilvl w:val="0"/>
          <w:numId w:val="51"/>
        </w:numPr>
        <w:jc w:val="both"/>
        <w:rPr>
          <w:color w:val="000000" w:themeColor="text1"/>
          <w:sz w:val="18"/>
          <w:szCs w:val="18"/>
          <w:lang w:val="en-US"/>
        </w:rPr>
      </w:pPr>
      <w:r w:rsidRPr="00C9493E">
        <w:rPr>
          <w:color w:val="000000" w:themeColor="text1"/>
          <w:sz w:val="18"/>
          <w:szCs w:val="18"/>
          <w:lang w:val="en-US"/>
        </w:rPr>
        <w:t>Figures must be embedded within the document (not submitted separately)</w:t>
      </w:r>
    </w:p>
    <w:p w14:paraId="700BF559" w14:textId="77777777" w:rsidR="00C9493E" w:rsidRPr="00C9493E" w:rsidRDefault="00C9493E" w:rsidP="00C9493E">
      <w:pPr>
        <w:ind w:left="720"/>
        <w:jc w:val="both"/>
        <w:rPr>
          <w:color w:val="000000" w:themeColor="text1"/>
          <w:sz w:val="18"/>
          <w:szCs w:val="18"/>
          <w:lang w:val="en-US"/>
        </w:rPr>
      </w:pPr>
    </w:p>
    <w:p w14:paraId="52745872" w14:textId="77777777" w:rsidR="00C9493E" w:rsidRPr="00C9493E" w:rsidRDefault="00C9493E" w:rsidP="00C9493E">
      <w:pPr>
        <w:jc w:val="both"/>
        <w:rPr>
          <w:b/>
          <w:bCs/>
          <w:color w:val="000000" w:themeColor="text1"/>
          <w:sz w:val="18"/>
          <w:szCs w:val="18"/>
          <w:lang w:val="en-US"/>
        </w:rPr>
      </w:pPr>
      <w:r w:rsidRPr="00C9493E">
        <w:rPr>
          <w:b/>
          <w:bCs/>
          <w:color w:val="000000" w:themeColor="text1"/>
          <w:sz w:val="18"/>
          <w:szCs w:val="18"/>
          <w:lang w:val="en-US"/>
        </w:rPr>
        <w:t>File Submission</w:t>
      </w:r>
    </w:p>
    <w:p w14:paraId="5471E8D3" w14:textId="1D08ECDD" w:rsidR="00C9493E" w:rsidRPr="00C9493E" w:rsidRDefault="00C9493E" w:rsidP="00C9493E">
      <w:pPr>
        <w:numPr>
          <w:ilvl w:val="0"/>
          <w:numId w:val="52"/>
        </w:numPr>
        <w:jc w:val="both"/>
        <w:rPr>
          <w:color w:val="000000" w:themeColor="text1"/>
          <w:sz w:val="18"/>
          <w:szCs w:val="18"/>
          <w:lang w:val="en-US"/>
        </w:rPr>
      </w:pPr>
      <w:r w:rsidRPr="00C9493E">
        <w:rPr>
          <w:color w:val="000000" w:themeColor="text1"/>
          <w:sz w:val="18"/>
          <w:szCs w:val="18"/>
          <w:lang w:val="en-US"/>
        </w:rPr>
        <w:t xml:space="preserve">Abstracts must be submitted in </w:t>
      </w:r>
      <w:r w:rsidRPr="00C9493E">
        <w:rPr>
          <w:b/>
          <w:bCs/>
          <w:color w:val="000000" w:themeColor="text1"/>
          <w:sz w:val="18"/>
          <w:szCs w:val="18"/>
          <w:lang w:val="en-US"/>
        </w:rPr>
        <w:t>Adobe Acrobat (PDF) format only</w:t>
      </w:r>
      <w:r>
        <w:rPr>
          <w:b/>
          <w:bCs/>
          <w:color w:val="000000" w:themeColor="text1"/>
          <w:sz w:val="18"/>
          <w:szCs w:val="18"/>
          <w:lang w:val="en-US"/>
        </w:rPr>
        <w:t xml:space="preserve"> </w:t>
      </w:r>
      <w:r w:rsidRPr="00827B10">
        <w:rPr>
          <w:color w:val="000000" w:themeColor="text1"/>
          <w:sz w:val="18"/>
          <w:szCs w:val="18"/>
        </w:rPr>
        <w:t>via our online platform.</w:t>
      </w:r>
    </w:p>
    <w:p w14:paraId="30FDD792" w14:textId="77777777" w:rsidR="00C9493E" w:rsidRDefault="00C9493E" w:rsidP="00C9493E">
      <w:pPr>
        <w:numPr>
          <w:ilvl w:val="0"/>
          <w:numId w:val="52"/>
        </w:numPr>
        <w:jc w:val="both"/>
        <w:rPr>
          <w:color w:val="000000" w:themeColor="text1"/>
          <w:sz w:val="18"/>
          <w:szCs w:val="18"/>
          <w:lang w:val="en-US"/>
        </w:rPr>
      </w:pPr>
      <w:r w:rsidRPr="00C9493E">
        <w:rPr>
          <w:color w:val="000000" w:themeColor="text1"/>
          <w:sz w:val="18"/>
          <w:szCs w:val="18"/>
          <w:lang w:val="en-US"/>
        </w:rPr>
        <w:t>Non-compliant submissions may be returned for revision prior to review</w:t>
      </w:r>
    </w:p>
    <w:p w14:paraId="36F9C2A3" w14:textId="26ACC447" w:rsidR="00C9493E" w:rsidRPr="00C9493E" w:rsidRDefault="00C9493E" w:rsidP="00C9493E">
      <w:pPr>
        <w:numPr>
          <w:ilvl w:val="0"/>
          <w:numId w:val="52"/>
        </w:numPr>
        <w:jc w:val="both"/>
        <w:rPr>
          <w:color w:val="000000" w:themeColor="text1"/>
          <w:sz w:val="18"/>
          <w:szCs w:val="18"/>
          <w:lang w:val="en-US"/>
        </w:rPr>
      </w:pPr>
      <w:r w:rsidRPr="00C9493E">
        <w:rPr>
          <w:color w:val="000000" w:themeColor="text1"/>
          <w:sz w:val="18"/>
          <w:szCs w:val="18"/>
          <w:highlight w:val="yellow"/>
        </w:rPr>
        <w:t>Abstract Submission Portal will open on 10 March 2026</w:t>
      </w:r>
      <w:r>
        <w:rPr>
          <w:color w:val="000000" w:themeColor="text1"/>
          <w:sz w:val="18"/>
          <w:szCs w:val="18"/>
        </w:rPr>
        <w:t>.</w:t>
      </w:r>
    </w:p>
    <w:p w14:paraId="639F9F64" w14:textId="77777777" w:rsidR="00C9493E" w:rsidRPr="00C9493E" w:rsidRDefault="00C9493E" w:rsidP="00243A6E">
      <w:pPr>
        <w:jc w:val="both"/>
        <w:rPr>
          <w:color w:val="000000" w:themeColor="text1"/>
          <w:sz w:val="18"/>
          <w:szCs w:val="18"/>
          <w:lang w:val="en-US"/>
        </w:rPr>
      </w:pPr>
    </w:p>
    <w:p w14:paraId="568AD8FC" w14:textId="17A19EB2" w:rsidR="006F453F" w:rsidRPr="00243A6E" w:rsidRDefault="006A31AC" w:rsidP="00243A6E">
      <w:pPr>
        <w:jc w:val="both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For more information on </w:t>
      </w:r>
      <w:r w:rsidR="00C9493E">
        <w:rPr>
          <w:color w:val="000000" w:themeColor="text1"/>
          <w:sz w:val="18"/>
          <w:szCs w:val="18"/>
        </w:rPr>
        <w:t xml:space="preserve">abstract </w:t>
      </w:r>
      <w:r>
        <w:rPr>
          <w:color w:val="000000" w:themeColor="text1"/>
          <w:sz w:val="18"/>
          <w:szCs w:val="18"/>
        </w:rPr>
        <w:t>submission</w:t>
      </w:r>
      <w:r w:rsidR="00C9493E">
        <w:rPr>
          <w:color w:val="000000" w:themeColor="text1"/>
          <w:sz w:val="18"/>
          <w:szCs w:val="18"/>
        </w:rPr>
        <w:t>s,</w:t>
      </w:r>
      <w:r>
        <w:rPr>
          <w:color w:val="000000" w:themeColor="text1"/>
          <w:sz w:val="18"/>
          <w:szCs w:val="18"/>
        </w:rPr>
        <w:t xml:space="preserve"> please contact Ashvarya Bhalla </w:t>
      </w:r>
      <w:hyperlink r:id="rId7" w:history="1">
        <w:r w:rsidRPr="00EE1F6A">
          <w:rPr>
            <w:rStyle w:val="Hyperlink"/>
            <w:sz w:val="18"/>
            <w:szCs w:val="18"/>
          </w:rPr>
          <w:t>abhalla@seg.org</w:t>
        </w:r>
      </w:hyperlink>
      <w:r>
        <w:rPr>
          <w:color w:val="000000" w:themeColor="text1"/>
          <w:sz w:val="18"/>
          <w:szCs w:val="18"/>
        </w:rPr>
        <w:t xml:space="preserve"> </w:t>
      </w:r>
    </w:p>
    <w:p w14:paraId="1B6CF3F1" w14:textId="77777777" w:rsidR="00C9493E" w:rsidRDefault="00C9493E" w:rsidP="00CF3DA4">
      <w:pPr>
        <w:rPr>
          <w:b/>
          <w:sz w:val="18"/>
          <w:szCs w:val="18"/>
        </w:rPr>
      </w:pPr>
    </w:p>
    <w:p w14:paraId="033F8E00" w14:textId="77777777" w:rsidR="00C9493E" w:rsidRDefault="00C9493E" w:rsidP="00CF3DA4">
      <w:pPr>
        <w:rPr>
          <w:b/>
          <w:sz w:val="18"/>
          <w:szCs w:val="18"/>
        </w:rPr>
      </w:pPr>
    </w:p>
    <w:p w14:paraId="39A09ACD" w14:textId="77777777" w:rsidR="00C9493E" w:rsidRDefault="00C9493E" w:rsidP="00CF3DA4">
      <w:pPr>
        <w:rPr>
          <w:b/>
          <w:sz w:val="18"/>
          <w:szCs w:val="18"/>
        </w:rPr>
      </w:pPr>
    </w:p>
    <w:p w14:paraId="269217B0" w14:textId="77777777" w:rsidR="00C9493E" w:rsidRDefault="00C9493E" w:rsidP="00CF3DA4">
      <w:pPr>
        <w:rPr>
          <w:b/>
          <w:sz w:val="18"/>
          <w:szCs w:val="18"/>
        </w:rPr>
      </w:pPr>
    </w:p>
    <w:p w14:paraId="140E9051" w14:textId="77777777" w:rsidR="00C9493E" w:rsidRDefault="00C9493E" w:rsidP="00CF3DA4">
      <w:pPr>
        <w:rPr>
          <w:b/>
          <w:sz w:val="18"/>
          <w:szCs w:val="18"/>
        </w:rPr>
      </w:pPr>
    </w:p>
    <w:p w14:paraId="159DDC3A" w14:textId="77777777" w:rsidR="00C9493E" w:rsidRDefault="00C9493E" w:rsidP="00CF3DA4">
      <w:pPr>
        <w:rPr>
          <w:b/>
          <w:sz w:val="18"/>
          <w:szCs w:val="18"/>
        </w:rPr>
      </w:pPr>
    </w:p>
    <w:p w14:paraId="48AF4A6D" w14:textId="77777777" w:rsidR="00C9493E" w:rsidRDefault="00C9493E" w:rsidP="00CF3DA4">
      <w:pPr>
        <w:rPr>
          <w:b/>
          <w:sz w:val="18"/>
          <w:szCs w:val="18"/>
        </w:rPr>
      </w:pPr>
    </w:p>
    <w:p w14:paraId="7AAA0AB8" w14:textId="77777777" w:rsidR="00C9493E" w:rsidRDefault="00C9493E" w:rsidP="00CF3DA4">
      <w:pPr>
        <w:rPr>
          <w:b/>
          <w:sz w:val="18"/>
          <w:szCs w:val="18"/>
        </w:rPr>
      </w:pPr>
    </w:p>
    <w:p w14:paraId="4C3FED97" w14:textId="77777777" w:rsidR="00C9493E" w:rsidRDefault="00C9493E" w:rsidP="00CF3DA4">
      <w:pPr>
        <w:rPr>
          <w:b/>
          <w:sz w:val="18"/>
          <w:szCs w:val="18"/>
        </w:rPr>
      </w:pPr>
    </w:p>
    <w:p w14:paraId="1F78F805" w14:textId="77777777" w:rsidR="00C9493E" w:rsidRDefault="00C9493E" w:rsidP="00CF3DA4">
      <w:pPr>
        <w:rPr>
          <w:b/>
          <w:sz w:val="18"/>
          <w:szCs w:val="18"/>
        </w:rPr>
      </w:pPr>
    </w:p>
    <w:p w14:paraId="7AAF72F5" w14:textId="77777777" w:rsidR="00C9493E" w:rsidRDefault="00C9493E" w:rsidP="00CF3DA4">
      <w:pPr>
        <w:rPr>
          <w:b/>
          <w:sz w:val="18"/>
          <w:szCs w:val="18"/>
        </w:rPr>
      </w:pPr>
    </w:p>
    <w:p w14:paraId="4741341A" w14:textId="77777777" w:rsidR="00C9493E" w:rsidRDefault="00C9493E" w:rsidP="00CF3DA4">
      <w:pPr>
        <w:rPr>
          <w:b/>
          <w:sz w:val="18"/>
          <w:szCs w:val="18"/>
        </w:rPr>
      </w:pPr>
    </w:p>
    <w:p w14:paraId="4FC3862E" w14:textId="77777777" w:rsidR="00C9493E" w:rsidRDefault="00C9493E" w:rsidP="00CF3DA4">
      <w:pPr>
        <w:rPr>
          <w:b/>
          <w:sz w:val="18"/>
          <w:szCs w:val="18"/>
        </w:rPr>
      </w:pPr>
    </w:p>
    <w:p w14:paraId="551681D5" w14:textId="77777777" w:rsidR="00C9493E" w:rsidRDefault="00C9493E" w:rsidP="00CF3DA4">
      <w:pPr>
        <w:rPr>
          <w:b/>
          <w:sz w:val="18"/>
          <w:szCs w:val="18"/>
        </w:rPr>
      </w:pPr>
    </w:p>
    <w:p w14:paraId="4B4B26D5" w14:textId="77777777" w:rsidR="00C9493E" w:rsidRDefault="00C9493E" w:rsidP="00CF3DA4">
      <w:pPr>
        <w:rPr>
          <w:b/>
          <w:sz w:val="18"/>
          <w:szCs w:val="18"/>
        </w:rPr>
      </w:pPr>
    </w:p>
    <w:p w14:paraId="14B96518" w14:textId="77777777" w:rsidR="00C9493E" w:rsidRDefault="00C9493E" w:rsidP="00CF3DA4">
      <w:pPr>
        <w:rPr>
          <w:b/>
          <w:sz w:val="18"/>
          <w:szCs w:val="18"/>
        </w:rPr>
      </w:pPr>
    </w:p>
    <w:p w14:paraId="5C12D134" w14:textId="77777777" w:rsidR="00C9493E" w:rsidRDefault="00C9493E" w:rsidP="00CF3DA4">
      <w:pPr>
        <w:rPr>
          <w:b/>
          <w:sz w:val="18"/>
          <w:szCs w:val="18"/>
        </w:rPr>
      </w:pPr>
    </w:p>
    <w:p w14:paraId="7000424A" w14:textId="77777777" w:rsidR="00C9493E" w:rsidRPr="00960BF3" w:rsidRDefault="00C9493E" w:rsidP="00CF3DA4">
      <w:pPr>
        <w:rPr>
          <w:b/>
          <w:sz w:val="18"/>
          <w:szCs w:val="18"/>
        </w:rPr>
      </w:pPr>
    </w:p>
    <w:sectPr w:rsidR="00C9493E" w:rsidRPr="00960BF3" w:rsidSect="00480D71">
      <w:headerReference w:type="default" r:id="rId8"/>
      <w:footerReference w:type="even" r:id="rId9"/>
      <w:type w:val="continuous"/>
      <w:pgSz w:w="11907" w:h="16840" w:code="9"/>
      <w:pgMar w:top="907" w:right="1106" w:bottom="1644" w:left="1106" w:header="680" w:footer="567" w:gutter="0"/>
      <w:cols w:space="397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48B09" w14:textId="77777777" w:rsidR="00786C9B" w:rsidRDefault="00786C9B">
      <w:r>
        <w:separator/>
      </w:r>
    </w:p>
  </w:endnote>
  <w:endnote w:type="continuationSeparator" w:id="0">
    <w:p w14:paraId="79B2454F" w14:textId="77777777" w:rsidR="00786C9B" w:rsidRDefault="00786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D262B76-2ECE-45E4-840E-74D158FE52D6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C2399B65-3C5A-48D6-ABC4-B091CF24F37C}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90287C5-E3E6-4B5C-83D8-453335ABB7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DF509" w14:textId="77777777" w:rsidR="00443831" w:rsidRDefault="00443831"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3A632A" w14:textId="77777777" w:rsidR="00786C9B" w:rsidRDefault="00786C9B">
      <w:r>
        <w:separator/>
      </w:r>
    </w:p>
  </w:footnote>
  <w:footnote w:type="continuationSeparator" w:id="0">
    <w:p w14:paraId="1DB916FE" w14:textId="77777777" w:rsidR="00786C9B" w:rsidRDefault="00786C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891AD" w14:textId="0AE2C77D" w:rsidR="006A31AC" w:rsidRPr="006A31AC" w:rsidRDefault="003B739D" w:rsidP="006A31AC">
    <w:pPr>
      <w:jc w:val="center"/>
      <w:rPr>
        <w:sz w:val="32"/>
        <w:szCs w:val="32"/>
        <w:lang w:val="en-US"/>
      </w:rPr>
    </w:pPr>
    <w:bookmarkStart w:id="0" w:name="_Hlk515281109"/>
    <w:bookmarkStart w:id="1" w:name="_Hlk515281110"/>
    <w:bookmarkStart w:id="2" w:name="_Hlk515281111"/>
    <w:r w:rsidRPr="00C9493E">
      <w:rPr>
        <w:noProof/>
        <w:sz w:val="32"/>
        <w:szCs w:val="32"/>
        <w:lang w:val="en-US"/>
      </w:rPr>
      <w:drawing>
        <wp:anchor distT="0" distB="0" distL="114300" distR="114300" simplePos="0" relativeHeight="251659264" behindDoc="0" locked="0" layoutInCell="1" allowOverlap="1" wp14:anchorId="0EF053BE" wp14:editId="7DC93E2F">
          <wp:simplePos x="0" y="0"/>
          <wp:positionH relativeFrom="margin">
            <wp:posOffset>-38100</wp:posOffset>
          </wp:positionH>
          <wp:positionV relativeFrom="page">
            <wp:posOffset>279400</wp:posOffset>
          </wp:positionV>
          <wp:extent cx="1554480" cy="826770"/>
          <wp:effectExtent l="0" t="0" r="7620" b="0"/>
          <wp:wrapNone/>
          <wp:docPr id="214684220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448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A31AC">
      <w:rPr>
        <w:noProof/>
        <w:sz w:val="32"/>
        <w:szCs w:val="32"/>
        <w:lang w:val="en-US"/>
      </w:rPr>
      <w:drawing>
        <wp:anchor distT="0" distB="0" distL="114300" distR="114300" simplePos="0" relativeHeight="251658240" behindDoc="0" locked="0" layoutInCell="1" allowOverlap="1" wp14:anchorId="50846662" wp14:editId="16E7DE3D">
          <wp:simplePos x="0" y="0"/>
          <wp:positionH relativeFrom="column">
            <wp:posOffset>5297805</wp:posOffset>
          </wp:positionH>
          <wp:positionV relativeFrom="paragraph">
            <wp:posOffset>-63500</wp:posOffset>
          </wp:positionV>
          <wp:extent cx="1102995" cy="656590"/>
          <wp:effectExtent l="0" t="0" r="1905" b="0"/>
          <wp:wrapSquare wrapText="bothSides"/>
          <wp:docPr id="450868198" name="Picture 2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868198" name="Picture 2" descr="A logo for a compan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2995" cy="656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43CAC7" w14:textId="3782CB3F" w:rsidR="00317F8D" w:rsidRDefault="00317F8D" w:rsidP="0088511A">
    <w:pPr>
      <w:jc w:val="center"/>
      <w:rPr>
        <w:sz w:val="32"/>
        <w:szCs w:val="32"/>
        <w:lang w:val="fr-FR"/>
      </w:rPr>
    </w:pPr>
  </w:p>
  <w:bookmarkEnd w:id="0"/>
  <w:bookmarkEnd w:id="1"/>
  <w:bookmarkEnd w:id="2"/>
  <w:p w14:paraId="6E5FF9CB" w14:textId="3FB8993F" w:rsidR="00370B65" w:rsidRPr="001867BC" w:rsidRDefault="00370B65" w:rsidP="0088511A">
    <w:pPr>
      <w:jc w:val="center"/>
      <w:rPr>
        <w:sz w:val="32"/>
        <w:szCs w:val="32"/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3A3679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870C5B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EE2CAF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FB"/>
    <w:multiLevelType w:val="multilevel"/>
    <w:tmpl w:val="E35CCD8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none"/>
      <w:lvlText w:val="NOT TO BE USED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4" w15:restartNumberingAfterBreak="0">
    <w:nsid w:val="04F425C9"/>
    <w:multiLevelType w:val="singleLevel"/>
    <w:tmpl w:val="7884BC58"/>
    <w:lvl w:ilvl="0">
      <w:start w:val="1"/>
      <w:numFmt w:val="bullet"/>
      <w:lvlText w:val=""/>
      <w:lvlJc w:val="left"/>
      <w:pPr>
        <w:tabs>
          <w:tab w:val="num" w:pos="360"/>
        </w:tabs>
        <w:ind w:left="283" w:hanging="283"/>
      </w:pPr>
      <w:rPr>
        <w:rFonts w:ascii="Symbol" w:hAnsi="Symbol" w:hint="default"/>
      </w:rPr>
    </w:lvl>
  </w:abstractNum>
  <w:abstractNum w:abstractNumId="5" w15:restartNumberingAfterBreak="0">
    <w:nsid w:val="080140EF"/>
    <w:multiLevelType w:val="multilevel"/>
    <w:tmpl w:val="59CC3DA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6" w15:restartNumberingAfterBreak="0">
    <w:nsid w:val="0BAD2E84"/>
    <w:multiLevelType w:val="multilevel"/>
    <w:tmpl w:val="CC24080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7" w15:restartNumberingAfterBreak="0">
    <w:nsid w:val="0BAE4BF2"/>
    <w:multiLevelType w:val="multilevel"/>
    <w:tmpl w:val="CCC09BB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0C4C78C8"/>
    <w:multiLevelType w:val="multilevel"/>
    <w:tmpl w:val="828802F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-31680"/>
        </w:tabs>
        <w:ind w:left="-32767" w:firstLine="32767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9" w15:restartNumberingAfterBreak="0">
    <w:nsid w:val="0CA12764"/>
    <w:multiLevelType w:val="multilevel"/>
    <w:tmpl w:val="7F2AEF3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0" w15:restartNumberingAfterBreak="0">
    <w:nsid w:val="0FE20F32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1" w15:restartNumberingAfterBreak="0">
    <w:nsid w:val="13043344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2" w15:restartNumberingAfterBreak="0">
    <w:nsid w:val="13C47F2D"/>
    <w:multiLevelType w:val="multilevel"/>
    <w:tmpl w:val="C832C64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3" w15:restartNumberingAfterBreak="0">
    <w:nsid w:val="1DB015AE"/>
    <w:multiLevelType w:val="multilevel"/>
    <w:tmpl w:val="B0D8C8B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4" w15:restartNumberingAfterBreak="0">
    <w:nsid w:val="1DF16E1F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5" w15:restartNumberingAfterBreak="0">
    <w:nsid w:val="22820070"/>
    <w:multiLevelType w:val="multilevel"/>
    <w:tmpl w:val="5992C10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6" w15:restartNumberingAfterBreak="0">
    <w:nsid w:val="29654FAC"/>
    <w:multiLevelType w:val="multilevel"/>
    <w:tmpl w:val="CBAC22F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7" w15:restartNumberingAfterBreak="0">
    <w:nsid w:val="2AC20976"/>
    <w:multiLevelType w:val="multilevel"/>
    <w:tmpl w:val="8758E1C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8" w15:restartNumberingAfterBreak="0">
    <w:nsid w:val="2E1475DF"/>
    <w:multiLevelType w:val="multilevel"/>
    <w:tmpl w:val="F67451B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9" w15:restartNumberingAfterBreak="0">
    <w:nsid w:val="3F8637E1"/>
    <w:multiLevelType w:val="multilevel"/>
    <w:tmpl w:val="87A64EC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4532568E"/>
    <w:multiLevelType w:val="multilevel"/>
    <w:tmpl w:val="77C8CA3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1" w15:restartNumberingAfterBreak="0">
    <w:nsid w:val="47D87637"/>
    <w:multiLevelType w:val="multilevel"/>
    <w:tmpl w:val="F808C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0A4444"/>
    <w:multiLevelType w:val="multilevel"/>
    <w:tmpl w:val="5992C10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3" w15:restartNumberingAfterBreak="0">
    <w:nsid w:val="4FA83054"/>
    <w:multiLevelType w:val="multilevel"/>
    <w:tmpl w:val="11FC562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4" w15:restartNumberingAfterBreak="0">
    <w:nsid w:val="54EF1D0C"/>
    <w:multiLevelType w:val="multilevel"/>
    <w:tmpl w:val="05CA5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EF7D5D"/>
    <w:multiLevelType w:val="multilevel"/>
    <w:tmpl w:val="5D1A4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AF5FCB"/>
    <w:multiLevelType w:val="multilevel"/>
    <w:tmpl w:val="92FA0EF6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7" w15:restartNumberingAfterBreak="0">
    <w:nsid w:val="61B81549"/>
    <w:multiLevelType w:val="multilevel"/>
    <w:tmpl w:val="8758E1C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8" w15:restartNumberingAfterBreak="0">
    <w:nsid w:val="642E078D"/>
    <w:multiLevelType w:val="multilevel"/>
    <w:tmpl w:val="AA62F73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9" w15:restartNumberingAfterBreak="0">
    <w:nsid w:val="68DE4F01"/>
    <w:multiLevelType w:val="multilevel"/>
    <w:tmpl w:val="8842B17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30" w15:restartNumberingAfterBreak="0">
    <w:nsid w:val="6F236254"/>
    <w:multiLevelType w:val="multilevel"/>
    <w:tmpl w:val="010C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8D7227A"/>
    <w:multiLevelType w:val="multilevel"/>
    <w:tmpl w:val="EE2C946A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num w:numId="1" w16cid:durableId="1216282891">
    <w:abstractNumId w:val="3"/>
  </w:num>
  <w:num w:numId="2" w16cid:durableId="2108116387">
    <w:abstractNumId w:val="4"/>
  </w:num>
  <w:num w:numId="3" w16cid:durableId="1589579476">
    <w:abstractNumId w:val="3"/>
  </w:num>
  <w:num w:numId="4" w16cid:durableId="1384938214">
    <w:abstractNumId w:val="3"/>
  </w:num>
  <w:num w:numId="5" w16cid:durableId="824661647">
    <w:abstractNumId w:val="3"/>
  </w:num>
  <w:num w:numId="6" w16cid:durableId="822619239">
    <w:abstractNumId w:val="3"/>
  </w:num>
  <w:num w:numId="7" w16cid:durableId="2014990265">
    <w:abstractNumId w:val="3"/>
  </w:num>
  <w:num w:numId="8" w16cid:durableId="985009197">
    <w:abstractNumId w:val="3"/>
  </w:num>
  <w:num w:numId="9" w16cid:durableId="465120564">
    <w:abstractNumId w:val="3"/>
  </w:num>
  <w:num w:numId="10" w16cid:durableId="1211771882">
    <w:abstractNumId w:val="3"/>
  </w:num>
  <w:num w:numId="11" w16cid:durableId="1473595611">
    <w:abstractNumId w:val="3"/>
  </w:num>
  <w:num w:numId="12" w16cid:durableId="888340921">
    <w:abstractNumId w:val="10"/>
  </w:num>
  <w:num w:numId="13" w16cid:durableId="1535075693">
    <w:abstractNumId w:val="14"/>
  </w:num>
  <w:num w:numId="14" w16cid:durableId="1340354993">
    <w:abstractNumId w:val="11"/>
  </w:num>
  <w:num w:numId="15" w16cid:durableId="780994113">
    <w:abstractNumId w:val="31"/>
  </w:num>
  <w:num w:numId="16" w16cid:durableId="1548299389">
    <w:abstractNumId w:val="26"/>
  </w:num>
  <w:num w:numId="17" w16cid:durableId="1861160748">
    <w:abstractNumId w:val="22"/>
  </w:num>
  <w:num w:numId="18" w16cid:durableId="1195540308">
    <w:abstractNumId w:val="15"/>
  </w:num>
  <w:num w:numId="19" w16cid:durableId="428433098">
    <w:abstractNumId w:val="23"/>
  </w:num>
  <w:num w:numId="20" w16cid:durableId="168638145">
    <w:abstractNumId w:val="8"/>
  </w:num>
  <w:num w:numId="21" w16cid:durableId="802120217">
    <w:abstractNumId w:val="16"/>
  </w:num>
  <w:num w:numId="22" w16cid:durableId="1895123154">
    <w:abstractNumId w:val="17"/>
  </w:num>
  <w:num w:numId="23" w16cid:durableId="1086266705">
    <w:abstractNumId w:val="27"/>
  </w:num>
  <w:num w:numId="24" w16cid:durableId="1673292134">
    <w:abstractNumId w:val="13"/>
  </w:num>
  <w:num w:numId="25" w16cid:durableId="1019045192">
    <w:abstractNumId w:val="6"/>
  </w:num>
  <w:num w:numId="26" w16cid:durableId="331957411">
    <w:abstractNumId w:val="5"/>
  </w:num>
  <w:num w:numId="27" w16cid:durableId="387538540">
    <w:abstractNumId w:val="28"/>
  </w:num>
  <w:num w:numId="28" w16cid:durableId="386532878">
    <w:abstractNumId w:val="18"/>
  </w:num>
  <w:num w:numId="29" w16cid:durableId="1752238807">
    <w:abstractNumId w:val="9"/>
  </w:num>
  <w:num w:numId="30" w16cid:durableId="34550788">
    <w:abstractNumId w:val="12"/>
  </w:num>
  <w:num w:numId="31" w16cid:durableId="1678969251">
    <w:abstractNumId w:val="20"/>
  </w:num>
  <w:num w:numId="32" w16cid:durableId="1446461703">
    <w:abstractNumId w:val="29"/>
  </w:num>
  <w:num w:numId="33" w16cid:durableId="2071994418">
    <w:abstractNumId w:val="3"/>
  </w:num>
  <w:num w:numId="34" w16cid:durableId="131413744">
    <w:abstractNumId w:val="3"/>
  </w:num>
  <w:num w:numId="35" w16cid:durableId="567299846">
    <w:abstractNumId w:val="3"/>
  </w:num>
  <w:num w:numId="36" w16cid:durableId="787698938">
    <w:abstractNumId w:val="30"/>
  </w:num>
  <w:num w:numId="37" w16cid:durableId="243925812">
    <w:abstractNumId w:val="3"/>
  </w:num>
  <w:num w:numId="38" w16cid:durableId="2067795498">
    <w:abstractNumId w:val="3"/>
  </w:num>
  <w:num w:numId="39" w16cid:durableId="752237858">
    <w:abstractNumId w:val="3"/>
  </w:num>
  <w:num w:numId="40" w16cid:durableId="934020794">
    <w:abstractNumId w:val="3"/>
  </w:num>
  <w:num w:numId="41" w16cid:durableId="1086922123">
    <w:abstractNumId w:val="19"/>
  </w:num>
  <w:num w:numId="42" w16cid:durableId="1116293184">
    <w:abstractNumId w:val="7"/>
  </w:num>
  <w:num w:numId="43" w16cid:durableId="201752335">
    <w:abstractNumId w:val="3"/>
  </w:num>
  <w:num w:numId="44" w16cid:durableId="1384258978">
    <w:abstractNumId w:val="2"/>
  </w:num>
  <w:num w:numId="45" w16cid:durableId="1729064794">
    <w:abstractNumId w:val="1"/>
  </w:num>
  <w:num w:numId="46" w16cid:durableId="1006058332">
    <w:abstractNumId w:val="0"/>
  </w:num>
  <w:num w:numId="47" w16cid:durableId="293364649">
    <w:abstractNumId w:val="19"/>
  </w:num>
  <w:num w:numId="48" w16cid:durableId="596905456">
    <w:abstractNumId w:val="3"/>
  </w:num>
  <w:num w:numId="49" w16cid:durableId="95910096">
    <w:abstractNumId w:val="3"/>
  </w:num>
  <w:num w:numId="50" w16cid:durableId="561061847">
    <w:abstractNumId w:val="24"/>
  </w:num>
  <w:num w:numId="51" w16cid:durableId="1278180001">
    <w:abstractNumId w:val="21"/>
  </w:num>
  <w:num w:numId="52" w16cid:durableId="125720572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nl-NL" w:vendorID="64" w:dllVersion="4096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consecutiveHyphenLimit w:val="3"/>
  <w:hyphenationZone w:val="4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53F"/>
    <w:rsid w:val="00005DE9"/>
    <w:rsid w:val="00013E93"/>
    <w:rsid w:val="00025067"/>
    <w:rsid w:val="0003732D"/>
    <w:rsid w:val="0004285F"/>
    <w:rsid w:val="00062272"/>
    <w:rsid w:val="00072C11"/>
    <w:rsid w:val="00075D96"/>
    <w:rsid w:val="00090FC8"/>
    <w:rsid w:val="000A316A"/>
    <w:rsid w:val="000A7333"/>
    <w:rsid w:val="000A7DEF"/>
    <w:rsid w:val="000B2A62"/>
    <w:rsid w:val="000C690E"/>
    <w:rsid w:val="000D15C9"/>
    <w:rsid w:val="000D1ED5"/>
    <w:rsid w:val="000E5D96"/>
    <w:rsid w:val="000F53C9"/>
    <w:rsid w:val="000F6751"/>
    <w:rsid w:val="00113B04"/>
    <w:rsid w:val="001536A3"/>
    <w:rsid w:val="00162DFA"/>
    <w:rsid w:val="001867BC"/>
    <w:rsid w:val="001A1CFF"/>
    <w:rsid w:val="001A3580"/>
    <w:rsid w:val="001B3048"/>
    <w:rsid w:val="001B749D"/>
    <w:rsid w:val="00207F66"/>
    <w:rsid w:val="002128BD"/>
    <w:rsid w:val="00212FD6"/>
    <w:rsid w:val="00226A15"/>
    <w:rsid w:val="0023090E"/>
    <w:rsid w:val="00243A6E"/>
    <w:rsid w:val="002616B8"/>
    <w:rsid w:val="00263602"/>
    <w:rsid w:val="002775A1"/>
    <w:rsid w:val="002A39B7"/>
    <w:rsid w:val="00300A7E"/>
    <w:rsid w:val="003113D9"/>
    <w:rsid w:val="00314F93"/>
    <w:rsid w:val="0031532E"/>
    <w:rsid w:val="00317F8D"/>
    <w:rsid w:val="00317FA4"/>
    <w:rsid w:val="00331579"/>
    <w:rsid w:val="003339A3"/>
    <w:rsid w:val="00335FF6"/>
    <w:rsid w:val="0034081C"/>
    <w:rsid w:val="003546C9"/>
    <w:rsid w:val="00370B65"/>
    <w:rsid w:val="003B03A7"/>
    <w:rsid w:val="003B0B16"/>
    <w:rsid w:val="003B1F66"/>
    <w:rsid w:val="003B739D"/>
    <w:rsid w:val="003D7F9E"/>
    <w:rsid w:val="003E4977"/>
    <w:rsid w:val="003F54E4"/>
    <w:rsid w:val="003F79A8"/>
    <w:rsid w:val="0040322B"/>
    <w:rsid w:val="004157D4"/>
    <w:rsid w:val="00421906"/>
    <w:rsid w:val="00427922"/>
    <w:rsid w:val="004335E0"/>
    <w:rsid w:val="00440D1C"/>
    <w:rsid w:val="00443831"/>
    <w:rsid w:val="00461158"/>
    <w:rsid w:val="00464FC5"/>
    <w:rsid w:val="00480D71"/>
    <w:rsid w:val="004A1867"/>
    <w:rsid w:val="004B4BCA"/>
    <w:rsid w:val="004C5DE6"/>
    <w:rsid w:val="004D6D67"/>
    <w:rsid w:val="004E0101"/>
    <w:rsid w:val="004E123D"/>
    <w:rsid w:val="004F5D47"/>
    <w:rsid w:val="005255D9"/>
    <w:rsid w:val="00544B96"/>
    <w:rsid w:val="005537DD"/>
    <w:rsid w:val="00554D43"/>
    <w:rsid w:val="005646D2"/>
    <w:rsid w:val="005A2BDF"/>
    <w:rsid w:val="005D107C"/>
    <w:rsid w:val="005D45AB"/>
    <w:rsid w:val="005E043F"/>
    <w:rsid w:val="005E404D"/>
    <w:rsid w:val="00601906"/>
    <w:rsid w:val="006263BB"/>
    <w:rsid w:val="006335A1"/>
    <w:rsid w:val="006402D1"/>
    <w:rsid w:val="00682A27"/>
    <w:rsid w:val="006938B7"/>
    <w:rsid w:val="006A31AC"/>
    <w:rsid w:val="006A785A"/>
    <w:rsid w:val="006B4ED2"/>
    <w:rsid w:val="006C468E"/>
    <w:rsid w:val="006C590B"/>
    <w:rsid w:val="006E10D2"/>
    <w:rsid w:val="006E7CE7"/>
    <w:rsid w:val="006F05E7"/>
    <w:rsid w:val="006F1568"/>
    <w:rsid w:val="006F453F"/>
    <w:rsid w:val="00712245"/>
    <w:rsid w:val="007134B7"/>
    <w:rsid w:val="00786C9B"/>
    <w:rsid w:val="0079275D"/>
    <w:rsid w:val="007A61B7"/>
    <w:rsid w:val="007C36EC"/>
    <w:rsid w:val="007C7051"/>
    <w:rsid w:val="007D7D3C"/>
    <w:rsid w:val="00822F9A"/>
    <w:rsid w:val="00827B10"/>
    <w:rsid w:val="00832924"/>
    <w:rsid w:val="00833BE4"/>
    <w:rsid w:val="00844C33"/>
    <w:rsid w:val="00850BA0"/>
    <w:rsid w:val="0088511A"/>
    <w:rsid w:val="008A0B75"/>
    <w:rsid w:val="008A3EFF"/>
    <w:rsid w:val="008A7E05"/>
    <w:rsid w:val="008B68ED"/>
    <w:rsid w:val="008B7454"/>
    <w:rsid w:val="008D0943"/>
    <w:rsid w:val="008D10F3"/>
    <w:rsid w:val="008E165D"/>
    <w:rsid w:val="008E41F4"/>
    <w:rsid w:val="00923587"/>
    <w:rsid w:val="009265EF"/>
    <w:rsid w:val="00944F75"/>
    <w:rsid w:val="00950CE1"/>
    <w:rsid w:val="00960BF3"/>
    <w:rsid w:val="00965FF2"/>
    <w:rsid w:val="009B4115"/>
    <w:rsid w:val="009B78C1"/>
    <w:rsid w:val="00A03AB8"/>
    <w:rsid w:val="00A03EC8"/>
    <w:rsid w:val="00A12C42"/>
    <w:rsid w:val="00A331A7"/>
    <w:rsid w:val="00A34C7E"/>
    <w:rsid w:val="00A53418"/>
    <w:rsid w:val="00A91FA0"/>
    <w:rsid w:val="00AB365F"/>
    <w:rsid w:val="00AB728D"/>
    <w:rsid w:val="00AD4723"/>
    <w:rsid w:val="00AD6D9F"/>
    <w:rsid w:val="00AE2DDE"/>
    <w:rsid w:val="00AE4882"/>
    <w:rsid w:val="00AE5E2C"/>
    <w:rsid w:val="00AF3B5F"/>
    <w:rsid w:val="00B030A7"/>
    <w:rsid w:val="00B25BA1"/>
    <w:rsid w:val="00B33EBA"/>
    <w:rsid w:val="00B357F2"/>
    <w:rsid w:val="00B378F6"/>
    <w:rsid w:val="00B677AC"/>
    <w:rsid w:val="00B769D0"/>
    <w:rsid w:val="00BA09B8"/>
    <w:rsid w:val="00BB1071"/>
    <w:rsid w:val="00BC7EDA"/>
    <w:rsid w:val="00C579C6"/>
    <w:rsid w:val="00C87913"/>
    <w:rsid w:val="00C9493E"/>
    <w:rsid w:val="00CA770E"/>
    <w:rsid w:val="00CC0F4C"/>
    <w:rsid w:val="00CC3D3A"/>
    <w:rsid w:val="00CD6396"/>
    <w:rsid w:val="00CD73B4"/>
    <w:rsid w:val="00CF3DA4"/>
    <w:rsid w:val="00CF57B0"/>
    <w:rsid w:val="00CF7103"/>
    <w:rsid w:val="00D63C89"/>
    <w:rsid w:val="00DA7F45"/>
    <w:rsid w:val="00DD4621"/>
    <w:rsid w:val="00DE4EE0"/>
    <w:rsid w:val="00E2050E"/>
    <w:rsid w:val="00E227E6"/>
    <w:rsid w:val="00E31E3B"/>
    <w:rsid w:val="00E43A13"/>
    <w:rsid w:val="00E44958"/>
    <w:rsid w:val="00E65040"/>
    <w:rsid w:val="00E726CE"/>
    <w:rsid w:val="00E92A58"/>
    <w:rsid w:val="00EB4DE8"/>
    <w:rsid w:val="00EC274C"/>
    <w:rsid w:val="00F00441"/>
    <w:rsid w:val="00F50356"/>
    <w:rsid w:val="00F557A4"/>
    <w:rsid w:val="00F61EF6"/>
    <w:rsid w:val="00F71E04"/>
    <w:rsid w:val="00F9364D"/>
    <w:rsid w:val="00FA13BE"/>
    <w:rsid w:val="00FA4A0C"/>
    <w:rsid w:val="00FA6E7C"/>
    <w:rsid w:val="00FE5A6A"/>
    <w:rsid w:val="00FF0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522E31"/>
  <w15:chartTrackingRefBased/>
  <w15:docId w15:val="{FAC09F5A-C699-4C29-9A55-8257F419A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B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0BF3"/>
  </w:style>
  <w:style w:type="paragraph" w:styleId="Footer">
    <w:name w:val="footer"/>
    <w:basedOn w:val="Normal"/>
    <w:link w:val="FooterChar"/>
    <w:uiPriority w:val="99"/>
    <w:unhideWhenUsed/>
    <w:rsid w:val="00960B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0BF3"/>
  </w:style>
  <w:style w:type="character" w:styleId="CommentReference">
    <w:name w:val="annotation reference"/>
    <w:basedOn w:val="DefaultParagraphFont"/>
    <w:uiPriority w:val="99"/>
    <w:semiHidden/>
    <w:unhideWhenUsed/>
    <w:rsid w:val="005E04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043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043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04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043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04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43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04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31A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9493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94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bhalla@seg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Werner%20Bilfinger\Meus%20documentos\Artigos\ICSMGE\General%20Report%20TC%20207\Template%20GR%20Paris%20201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GR Paris 2013</Template>
  <TotalTime>21</TotalTime>
  <Pages>1</Pages>
  <Words>212</Words>
  <Characters>1213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Title in English</vt:lpstr>
      <vt:lpstr>Title in English</vt:lpstr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in English</dc:title>
  <dc:subject>A4 size  paper</dc:subject>
  <dc:creator/>
  <cp:keywords/>
  <cp:lastModifiedBy>Ashvarya Bhalla</cp:lastModifiedBy>
  <cp:revision>5</cp:revision>
  <cp:lastPrinted>2012-09-17T08:21:00Z</cp:lastPrinted>
  <dcterms:created xsi:type="dcterms:W3CDTF">2024-02-20T12:10:00Z</dcterms:created>
  <dcterms:modified xsi:type="dcterms:W3CDTF">2026-02-20T06:20:00Z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3d96334-8088-4d06-a309-a4c590f70b42_Enabled">
    <vt:lpwstr>true</vt:lpwstr>
  </property>
  <property fmtid="{D5CDD505-2E9C-101B-9397-08002B2CF9AE}" pid="3" name="MSIP_Label_b3d96334-8088-4d06-a309-a4c590f70b42_SetDate">
    <vt:lpwstr>2024-02-20T12:10:23Z</vt:lpwstr>
  </property>
  <property fmtid="{D5CDD505-2E9C-101B-9397-08002B2CF9AE}" pid="4" name="MSIP_Label_b3d96334-8088-4d06-a309-a4c590f70b42_Method">
    <vt:lpwstr>Privileged</vt:lpwstr>
  </property>
  <property fmtid="{D5CDD505-2E9C-101B-9397-08002B2CF9AE}" pid="5" name="MSIP_Label_b3d96334-8088-4d06-a309-a4c590f70b42_Name">
    <vt:lpwstr>ASC-Non-Business-Use</vt:lpwstr>
  </property>
  <property fmtid="{D5CDD505-2E9C-101B-9397-08002B2CF9AE}" pid="6" name="MSIP_Label_b3d96334-8088-4d06-a309-a4c590f70b42_SiteId">
    <vt:lpwstr>3793a1e6-1687-4a33-a150-6d1a5640ff06</vt:lpwstr>
  </property>
  <property fmtid="{D5CDD505-2E9C-101B-9397-08002B2CF9AE}" pid="7" name="MSIP_Label_b3d96334-8088-4d06-a309-a4c590f70b42_ActionId">
    <vt:lpwstr>7c92c996-3162-4ad7-8777-2e7a9e9a4c46</vt:lpwstr>
  </property>
  <property fmtid="{D5CDD505-2E9C-101B-9397-08002B2CF9AE}" pid="8" name="MSIP_Label_b3d96334-8088-4d06-a309-a4c590f70b42_ContentBits">
    <vt:lpwstr>0</vt:lpwstr>
  </property>
</Properties>
</file>